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87" w:rsidRPr="0075534A" w:rsidRDefault="00F70B87" w:rsidP="00DE13F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70B87" w:rsidRPr="005E7471" w:rsidRDefault="00F70B87" w:rsidP="005E74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7471">
        <w:rPr>
          <w:rFonts w:ascii="Times New Roman" w:hAnsi="Times New Roman" w:cs="Times New Roman"/>
          <w:b/>
          <w:bCs/>
          <w:sz w:val="28"/>
          <w:szCs w:val="28"/>
        </w:rPr>
        <w:t>Кадровые условия</w:t>
      </w:r>
    </w:p>
    <w:p w:rsidR="00F70B87" w:rsidRDefault="00F70B87" w:rsidP="005E74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7471">
        <w:rPr>
          <w:rFonts w:ascii="Times New Roman" w:hAnsi="Times New Roman" w:cs="Times New Roman"/>
          <w:b/>
          <w:bCs/>
          <w:sz w:val="28"/>
          <w:szCs w:val="28"/>
        </w:rPr>
        <w:t>реализации платных дополнительных образовательных услуг</w:t>
      </w:r>
    </w:p>
    <w:p w:rsidR="00F70B87" w:rsidRPr="005E7471" w:rsidRDefault="00F70B87" w:rsidP="005E74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08"/>
        <w:gridCol w:w="2009"/>
        <w:gridCol w:w="4047"/>
        <w:gridCol w:w="2907"/>
      </w:tblGrid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кружка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Руководитель кружка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«Улыбка»</w:t>
            </w:r>
          </w:p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 xml:space="preserve">Цветкова, Пруткова, Кветкова </w:t>
            </w:r>
          </w:p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«Учите детей танцевать»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Костина Наталья Николаевна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«Осьминожки»</w:t>
            </w:r>
          </w:p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 xml:space="preserve">М.А.Лыкова «Цветные ладошки» </w:t>
            </w:r>
          </w:p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от 5 – 7 лет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Ахтямова Гульнара Галимовна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«АБВГДейка»</w:t>
            </w:r>
          </w:p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 xml:space="preserve">И.В.Шевелёв «Математика для дошкольников», </w:t>
            </w:r>
          </w:p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Е.В. Бортникова «Чудо-обучайка»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Бурганова Лилия Халимовна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«Английский язык»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90E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Мещерякова</w:t>
            </w:r>
            <w:r w:rsidRPr="00F90E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«I live English»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Хорошавина Наталья Тимофеевна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«Соловушки»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Т. Пашко «Образовательная программа по вокалу «Гармония»</w:t>
            </w:r>
          </w:p>
        </w:tc>
        <w:tc>
          <w:tcPr>
            <w:tcW w:w="2907" w:type="dxa"/>
          </w:tcPr>
          <w:p w:rsidR="00F70B87" w:rsidRPr="00F90E0A" w:rsidRDefault="00F70B87" w:rsidP="00DE1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Родыгина Юлия Анатольевна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«Весёлая кисточка»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М.А.Лыкова «Цветные ладошки» от 3– 5 лет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Ахтямова Гульнара Галимовна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«Учёный малыш»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Н.А.Уликова «Играй, думай, твори»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Салатова Елена Александровна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Кружок «Цветик – Семицветик»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Губанова Н.Ф. «Театрализованная деятельность дошкольников»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Кормакова Кристина Игоревна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09" w:type="dxa"/>
          </w:tcPr>
          <w:p w:rsidR="00F70B87" w:rsidRPr="00213602" w:rsidRDefault="00F70B87" w:rsidP="006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543">
              <w:rPr>
                <w:rFonts w:ascii="Times New Roman" w:hAnsi="Times New Roman" w:cs="Times New Roman"/>
                <w:sz w:val="24"/>
                <w:szCs w:val="24"/>
              </w:rPr>
              <w:t xml:space="preserve">«Мир умных игр» 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F4543">
              <w:rPr>
                <w:rFonts w:ascii="Times New Roman" w:hAnsi="Times New Roman" w:cs="Times New Roman"/>
                <w:sz w:val="24"/>
                <w:szCs w:val="24"/>
              </w:rPr>
              <w:t>рограмма дополнительного образования разработана на основе комплексной программы «Детство», авторской технологии развития математических способностей детей младшего и среднего дошкольного возраста В.П. Новиковой, Л.И. Тихоновой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Светлана Анатольевна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1D8F">
              <w:rPr>
                <w:rFonts w:ascii="Times New Roman" w:hAnsi="Times New Roman" w:cs="Times New Roman"/>
                <w:sz w:val="24"/>
                <w:szCs w:val="24"/>
              </w:rPr>
              <w:t>«Раз,два – ступенька»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8F1D8F">
              <w:rPr>
                <w:rFonts w:ascii="Times New Roman" w:hAnsi="Times New Roman" w:cs="Times New Roman"/>
                <w:sz w:val="24"/>
                <w:szCs w:val="24"/>
              </w:rPr>
              <w:t xml:space="preserve"> «Логоритмические занятия в детском саду» М.Ю. Картушиной.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Эльмира Габдрахмановна</w:t>
            </w:r>
          </w:p>
        </w:tc>
      </w:tr>
      <w:tr w:rsidR="00F70B87" w:rsidRPr="00F90E0A">
        <w:trPr>
          <w:trHeight w:val="1052"/>
        </w:trPr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«Английский для малышей»</w:t>
            </w:r>
          </w:p>
        </w:tc>
        <w:tc>
          <w:tcPr>
            <w:tcW w:w="4047" w:type="dxa"/>
          </w:tcPr>
          <w:p w:rsidR="00F70B87" w:rsidRPr="008F1D8F" w:rsidRDefault="00F70B87" w:rsidP="006A15A4">
            <w:pPr>
              <w:pStyle w:val="Heading1"/>
              <w:shd w:val="clear" w:color="auto" w:fill="FFFFFF"/>
              <w:spacing w:before="0" w:beforeAutospacing="0" w:after="240" w:afterAutospacing="0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8F1D8F">
              <w:rPr>
                <w:b w:val="0"/>
                <w:bCs w:val="0"/>
                <w:color w:val="000000"/>
                <w:sz w:val="24"/>
                <w:szCs w:val="24"/>
              </w:rPr>
              <w:t>Программа, разработана на основе учебного пособия «Английский для малышей» И.А. Шишкова, М.Е. Вербовская, предназначена для дошкольников 5-7 лет</w:t>
            </w:r>
          </w:p>
        </w:tc>
        <w:tc>
          <w:tcPr>
            <w:tcW w:w="2907" w:type="dxa"/>
          </w:tcPr>
          <w:p w:rsidR="00F70B87" w:rsidRPr="008F1D8F" w:rsidRDefault="00F70B87" w:rsidP="006A15A4">
            <w:pPr>
              <w:pStyle w:val="Heading1"/>
              <w:shd w:val="clear" w:color="auto" w:fill="FFFFFF"/>
              <w:spacing w:before="0" w:beforeAutospacing="0" w:after="240" w:afterAutospacing="0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Родионова Гульнара Ульфатовна</w:t>
            </w:r>
          </w:p>
        </w:tc>
      </w:tr>
      <w:tr w:rsidR="00F70B87" w:rsidRPr="00F90E0A">
        <w:tc>
          <w:tcPr>
            <w:tcW w:w="608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09" w:type="dxa"/>
          </w:tcPr>
          <w:p w:rsidR="00F70B87" w:rsidRPr="00F90E0A" w:rsidRDefault="00F70B87" w:rsidP="006A15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«Цветные ладошки»</w:t>
            </w:r>
          </w:p>
        </w:tc>
        <w:tc>
          <w:tcPr>
            <w:tcW w:w="4047" w:type="dxa"/>
          </w:tcPr>
          <w:p w:rsidR="00F70B87" w:rsidRPr="00F90E0A" w:rsidRDefault="00F70B87" w:rsidP="006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0A">
              <w:rPr>
                <w:rFonts w:ascii="Times New Roman" w:hAnsi="Times New Roman" w:cs="Times New Roman"/>
                <w:sz w:val="24"/>
                <w:szCs w:val="24"/>
              </w:rPr>
              <w:t>Программа по художественно-эстетическому развитию  И.А.Лыковой «Цветные ладошки»</w:t>
            </w:r>
          </w:p>
        </w:tc>
        <w:tc>
          <w:tcPr>
            <w:tcW w:w="2907" w:type="dxa"/>
          </w:tcPr>
          <w:p w:rsidR="00F70B87" w:rsidRPr="00F90E0A" w:rsidRDefault="00F70B87" w:rsidP="006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Албекова Зухрахон Фархадовна</w:t>
            </w:r>
          </w:p>
        </w:tc>
      </w:tr>
    </w:tbl>
    <w:p w:rsidR="00F70B87" w:rsidRPr="00DE13F7" w:rsidRDefault="00F70B87" w:rsidP="00DE13F7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F70B87" w:rsidRPr="00DE13F7" w:rsidSect="00173BD4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0B87" w:rsidRDefault="00F70B87" w:rsidP="00BB1176">
      <w:pPr>
        <w:spacing w:after="0" w:line="240" w:lineRule="auto"/>
      </w:pPr>
      <w:r>
        <w:separator/>
      </w:r>
    </w:p>
  </w:endnote>
  <w:endnote w:type="continuationSeparator" w:id="1">
    <w:p w:rsidR="00F70B87" w:rsidRDefault="00F70B87" w:rsidP="00BB1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B87" w:rsidRDefault="00F70B8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0B87" w:rsidRDefault="00F70B87" w:rsidP="00BB1176">
      <w:pPr>
        <w:spacing w:after="0" w:line="240" w:lineRule="auto"/>
      </w:pPr>
      <w:r>
        <w:separator/>
      </w:r>
    </w:p>
  </w:footnote>
  <w:footnote w:type="continuationSeparator" w:id="1">
    <w:p w:rsidR="00F70B87" w:rsidRDefault="00F70B87" w:rsidP="00BB11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13F7"/>
    <w:rsid w:val="000D5074"/>
    <w:rsid w:val="000F4543"/>
    <w:rsid w:val="00173BD4"/>
    <w:rsid w:val="001B0671"/>
    <w:rsid w:val="001E7D7C"/>
    <w:rsid w:val="001F767E"/>
    <w:rsid w:val="00213602"/>
    <w:rsid w:val="00306131"/>
    <w:rsid w:val="005E7471"/>
    <w:rsid w:val="006A15A4"/>
    <w:rsid w:val="006F6E68"/>
    <w:rsid w:val="0075534A"/>
    <w:rsid w:val="0075539F"/>
    <w:rsid w:val="008F1D8F"/>
    <w:rsid w:val="00A94FC3"/>
    <w:rsid w:val="00B06B6E"/>
    <w:rsid w:val="00BB1176"/>
    <w:rsid w:val="00DE13F7"/>
    <w:rsid w:val="00F70B87"/>
    <w:rsid w:val="00F90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3F7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DE13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13F7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Spacing">
    <w:name w:val="No Spacing"/>
    <w:uiPriority w:val="99"/>
    <w:qFormat/>
    <w:rsid w:val="00DE13F7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DE1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E13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1</Pages>
  <Words>252</Words>
  <Characters>1443</Characters>
  <Application>Microsoft Office Outlook</Application>
  <DocSecurity>0</DocSecurity>
  <Lines>0</Lines>
  <Paragraphs>0</Paragraphs>
  <ScaleCrop>false</ScaleCrop>
  <Company>-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Настя</cp:lastModifiedBy>
  <cp:revision>3</cp:revision>
  <dcterms:created xsi:type="dcterms:W3CDTF">2020-08-24T11:04:00Z</dcterms:created>
  <dcterms:modified xsi:type="dcterms:W3CDTF">2020-08-24T11:20:00Z</dcterms:modified>
</cp:coreProperties>
</file>